
<file path=[Content_Types].xml><?xml version="1.0" encoding="utf-8"?>
<Types xmlns="http://schemas.openxmlformats.org/package/2006/content-types">
  <Default Extension="tmp" ContentType="image/png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D6" w:rsidRDefault="0013758E" w:rsidP="0019727E">
      <w:pPr>
        <w:rPr>
          <w:rFonts w:ascii="Fira Sans Light" w:hAnsi="Fira Sans Light"/>
          <w:b/>
          <w:sz w:val="32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29C8D864" wp14:editId="1922481A">
                <wp:extent cx="6623685" cy="3889612"/>
                <wp:effectExtent l="0" t="0" r="24765" b="15875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38896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Pr="00C05799" w:rsidRDefault="00020F42" w:rsidP="00C05799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r w:rsidRPr="00C05799"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  <w:fldChar w:fldCharType="begin"/>
                            </w:r>
                            <w:r w:rsidRPr="00C05799"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  <w:instrText xml:space="preserve"> HYPERLINK "https://www.thinkuknow.co.uk/" </w:instrText>
                            </w:r>
                            <w:r w:rsidRPr="00C05799"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  <w:fldChar w:fldCharType="separate"/>
                            </w:r>
                            <w:r w:rsidRPr="00C05799">
                              <w:rPr>
                                <w:rStyle w:val="Hyperlink"/>
                                <w:rFonts w:ascii="Fira Sans Light" w:hAnsi="Fira Sans Light"/>
                                <w:b/>
                                <w:sz w:val="44"/>
                                <w:szCs w:val="28"/>
                                <w:lang w:val="en-US"/>
                              </w:rPr>
                              <w:t>https://www.thinkuknow.co.uk/</w:t>
                            </w:r>
                            <w:r w:rsidRPr="00C05799"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  <w:fldChar w:fldCharType="end"/>
                            </w:r>
                          </w:p>
                          <w:p w:rsidR="00020F42" w:rsidRDefault="00020F42" w:rsidP="009753FC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020F42" w:rsidRDefault="00020F42" w:rsidP="009753FC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jc w:val="center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753134" cy="3277157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EEE5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62559" cy="3285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9753FC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9753FC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9753FC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21.55pt;height:30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" strokecolor="#00539b" strokeweight="2pt">
                <v:textbox>
                  <w:txbxContent>
                    <w:p w:rsidR="00020F42" w:rsidRPr="00C05799" w:rsidRDefault="00020F42" w:rsidP="00C05799">
                      <w:pPr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r w:rsidRPr="00C05799"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  <w:fldChar w:fldCharType="begin"/>
                      </w:r>
                      <w:r w:rsidRPr="00C05799"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  <w:instrText xml:space="preserve"> HYPERLINK "https://www.thinkuknow.co.uk/" </w:instrText>
                      </w:r>
                      <w:r w:rsidRPr="00C05799"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  <w:fldChar w:fldCharType="separate"/>
                      </w:r>
                      <w:r w:rsidRPr="00C05799">
                        <w:rPr>
                          <w:rStyle w:val="Hyperlink"/>
                          <w:rFonts w:ascii="Fira Sans Light" w:hAnsi="Fira Sans Light"/>
                          <w:b/>
                          <w:sz w:val="44"/>
                          <w:szCs w:val="28"/>
                          <w:lang w:val="en-US"/>
                        </w:rPr>
                        <w:t>https://www.thinkuknow.co.uk/</w:t>
                      </w:r>
                      <w:r w:rsidRPr="00C05799"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  <w:fldChar w:fldCharType="end"/>
                      </w:r>
                    </w:p>
                    <w:p w:rsidR="00020F42" w:rsidRDefault="00020F42" w:rsidP="009753FC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020F42" w:rsidRDefault="00020F42" w:rsidP="009753FC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jc w:val="center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3753134" cy="3277157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EEE5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62559" cy="3285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9753FC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9753FC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9753FC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E05D6" w:rsidRDefault="002E05D6" w:rsidP="0019727E">
      <w:pPr>
        <w:rPr>
          <w:rFonts w:ascii="Fira Sans Light" w:hAnsi="Fira Sans Light"/>
          <w:b/>
          <w:sz w:val="32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1BFA9D55" wp14:editId="787298E5">
                <wp:extent cx="6623685" cy="1050878"/>
                <wp:effectExtent l="0" t="0" r="24765" b="16510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050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C05799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44"/>
                                <w:lang w:val="en-US"/>
                              </w:rPr>
                            </w:pPr>
                            <w:hyperlink r:id="rId10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44"/>
                                  <w:lang w:val="en-US"/>
                                </w:rPr>
                                <w:t>https://www.getsafeonline.org/</w:t>
                              </w:r>
                            </w:hyperlink>
                          </w:p>
                          <w:p w:rsidR="00020F42" w:rsidRPr="00C56E5F" w:rsidRDefault="00020F42" w:rsidP="002E05D6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936776" cy="499670"/>
                                  <wp:effectExtent l="0" t="0" r="0" b="0"/>
                                  <wp:docPr id="292" name="Picture 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8FC6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7662" cy="499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521.55pt;height:8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" strokecolor="#00539b" strokeweight="2pt">
                <v:textbox>
                  <w:txbxContent>
                    <w:p w:rsidR="00020F42" w:rsidRDefault="00020F42" w:rsidP="00C05799">
                      <w:pPr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44"/>
                          <w:lang w:val="en-US"/>
                        </w:rPr>
                      </w:pPr>
                      <w:hyperlink r:id="rId12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44"/>
                            <w:lang w:val="en-US"/>
                          </w:rPr>
                          <w:t>https://www.getsafeonline.org/</w:t>
                        </w:r>
                      </w:hyperlink>
                    </w:p>
                    <w:p w:rsidR="00020F42" w:rsidRPr="00C56E5F" w:rsidRDefault="00020F42" w:rsidP="002E05D6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5936776" cy="499670"/>
                            <wp:effectExtent l="0" t="0" r="0" b="0"/>
                            <wp:docPr id="292" name="Picture 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8FC6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7662" cy="499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E05D6" w:rsidRDefault="002E05D6" w:rsidP="0019727E">
      <w:pPr>
        <w:rPr>
          <w:rFonts w:ascii="Fira Sans Light" w:hAnsi="Fira Sans Light"/>
          <w:b/>
          <w:sz w:val="32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7D550E52" wp14:editId="43134C6F">
                <wp:extent cx="6623685" cy="3207224"/>
                <wp:effectExtent l="0" t="0" r="24765" b="12700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32072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13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https://www.commonsensemedia.org/reviews</w:t>
                              </w:r>
                            </w:hyperlink>
                          </w:p>
                          <w:p w:rsidR="00020F42" w:rsidRPr="00C05799" w:rsidRDefault="00020F42" w:rsidP="002C1D6C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expert/parent/child</w:t>
                            </w:r>
                            <w:proofErr w:type="gramEnd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 xml:space="preserve"> reviews of games and films.</w:t>
                            </w:r>
                          </w:p>
                          <w:p w:rsidR="00020F42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1D27EFB5" wp14:editId="2023A422">
                                  <wp:extent cx="5691117" cy="3084394"/>
                                  <wp:effectExtent l="0" t="0" r="5080" b="1905"/>
                                  <wp:docPr id="299" name="Picture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5B21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1295" cy="3089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9753FC">
                            <w:pPr>
                              <w:spacing w:after="120" w:line="240" w:lineRule="auto"/>
                              <w:ind w:firstLine="360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9753FC">
                            <w:pPr>
                              <w:spacing w:after="120" w:line="240" w:lineRule="auto"/>
                              <w:ind w:firstLine="360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Pr="001A65D5" w:rsidRDefault="00020F42" w:rsidP="009753FC">
                            <w:pPr>
                              <w:pStyle w:val="ListParagraph"/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521.55pt;height:25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" strokecolor="#00539b" strokeweight="2pt">
                <v:textbox>
                  <w:txbxContent>
                    <w:p w:rsidR="00020F42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15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https://www.commonsensemedia.org/reviews</w:t>
                        </w:r>
                      </w:hyperlink>
                    </w:p>
                    <w:p w:rsidR="00020F42" w:rsidRPr="00C05799" w:rsidRDefault="00020F42" w:rsidP="002C1D6C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expert/parent/child</w:t>
                      </w:r>
                      <w:proofErr w:type="gramEnd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 xml:space="preserve"> reviews of games and films.</w:t>
                      </w:r>
                    </w:p>
                    <w:p w:rsidR="00020F42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1D27EFB5" wp14:editId="2023A422">
                            <wp:extent cx="5691117" cy="3084394"/>
                            <wp:effectExtent l="0" t="0" r="5080" b="1905"/>
                            <wp:docPr id="299" name="Picture 2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5B21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1295" cy="3089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9753FC">
                      <w:pPr>
                        <w:spacing w:after="120" w:line="240" w:lineRule="auto"/>
                        <w:ind w:firstLine="360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9753FC">
                      <w:pPr>
                        <w:spacing w:after="120" w:line="240" w:lineRule="auto"/>
                        <w:ind w:firstLine="360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Pr="001A65D5" w:rsidRDefault="00020F42" w:rsidP="009753FC">
                      <w:pPr>
                        <w:pStyle w:val="ListParagraph"/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4063CE" w:rsidRDefault="00CB4375">
      <w:pPr>
        <w:rPr>
          <w:rFonts w:ascii="Fira Sans Light" w:hAnsi="Fira Sans Light"/>
          <w:b/>
          <w:color w:val="00539B"/>
          <w:sz w:val="44"/>
          <w:szCs w:val="28"/>
          <w:lang w:val="en-US"/>
        </w:rPr>
      </w:pPr>
      <w:r>
        <w:rPr>
          <w:rFonts w:ascii="Fira Sans Light" w:hAnsi="Fira Sans Light"/>
          <w:b/>
          <w:noProof/>
          <w:color w:val="00539B"/>
          <w:sz w:val="32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5EFDF856" wp14:editId="502CDC6C">
            <wp:simplePos x="0" y="0"/>
            <wp:positionH relativeFrom="column">
              <wp:posOffset>304800</wp:posOffset>
            </wp:positionH>
            <wp:positionV relativeFrom="paragraph">
              <wp:posOffset>3445510</wp:posOffset>
            </wp:positionV>
            <wp:extent cx="3628482" cy="1257300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482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58E" w:rsidRDefault="002E05D6" w:rsidP="003B6E6D">
      <w:pPr>
        <w:rPr>
          <w:rFonts w:ascii="Fira Sans Light" w:hAnsi="Fira Sans Light"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w:lastRenderedPageBreak/>
        <mc:AlternateContent>
          <mc:Choice Requires="wps">
            <w:drawing>
              <wp:inline distT="0" distB="0" distL="0" distR="0" wp14:anchorId="100028DC" wp14:editId="712C2AA1">
                <wp:extent cx="6623685" cy="4503761"/>
                <wp:effectExtent l="0" t="0" r="24765" b="11430"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5037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17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https://parentzone.org.uk/</w:t>
                              </w:r>
                            </w:hyperlink>
                          </w:p>
                          <w:p w:rsidR="00020F42" w:rsidRPr="00C05799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Lots of articles written for parents on a wide range of subjects.</w:t>
                            </w:r>
                            <w:proofErr w:type="gramEnd"/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b/>
                                <w:noProof/>
                                <w:color w:val="FF0000"/>
                                <w:sz w:val="32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14448" cy="3425588"/>
                                  <wp:effectExtent l="0" t="0" r="5715" b="3810"/>
                                  <wp:docPr id="300" name="Picture 3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3B92.tmp"/>
                                          <pic:cNvPicPr/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70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15405" cy="3426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Pr="00884685" w:rsidRDefault="00020F42" w:rsidP="00884685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FF0000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521.55pt;height:35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" strokecolor="#00539b" strokeweight="2pt">
                <v:textbox>
                  <w:txbxContent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19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https://parentzone.org.uk/</w:t>
                        </w:r>
                      </w:hyperlink>
                    </w:p>
                    <w:p w:rsidR="00020F42" w:rsidRPr="00C05799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Lots of articles written for parents on a wide range of subjects.</w:t>
                      </w:r>
                      <w:proofErr w:type="gramEnd"/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b/>
                          <w:noProof/>
                          <w:color w:val="FF0000"/>
                          <w:sz w:val="32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6414448" cy="3425588"/>
                            <wp:effectExtent l="0" t="0" r="5715" b="3810"/>
                            <wp:docPr id="300" name="Picture 3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3B92.tmp"/>
                                    <pic:cNvPicPr/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70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415405" cy="34260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Pr="00884685" w:rsidRDefault="00020F42" w:rsidP="00884685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FF0000"/>
                          <w:sz w:val="32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56E5F"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41BFE246" wp14:editId="79587456">
                <wp:extent cx="6623685" cy="4353636"/>
                <wp:effectExtent l="0" t="0" r="24765" b="27940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3536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Pr="00C05799" w:rsidRDefault="00020F42" w:rsidP="00C05799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20" w:history="1">
                              <w:r w:rsidRPr="00C05799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https://parentinfo.org/</w:t>
                              </w:r>
                            </w:hyperlink>
                          </w:p>
                          <w:p w:rsidR="00020F42" w:rsidRPr="00C05799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Lots of articles written for parents on a wide range of subjects.</w:t>
                            </w:r>
                            <w:proofErr w:type="gramEnd"/>
                          </w:p>
                          <w:p w:rsidR="00020F42" w:rsidRPr="00C56E5F" w:rsidRDefault="00020F42" w:rsidP="00D6795A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1134" w:hanging="567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804012" cy="3500182"/>
                                  <wp:effectExtent l="0" t="0" r="0" b="5080"/>
                                  <wp:docPr id="302" name="Picture 3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CE6.tmp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11068" cy="35053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521.55pt;height:3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" strokecolor="#00539b" strokeweight="2pt">
                <v:textbox>
                  <w:txbxContent>
                    <w:p w:rsidR="00020F42" w:rsidRPr="00C05799" w:rsidRDefault="00020F42" w:rsidP="00C05799">
                      <w:pPr>
                        <w:tabs>
                          <w:tab w:val="left" w:pos="567"/>
                        </w:tabs>
                        <w:spacing w:after="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22" w:history="1">
                        <w:r w:rsidRPr="00C05799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https://parentinfo.org/</w:t>
                        </w:r>
                      </w:hyperlink>
                    </w:p>
                    <w:p w:rsidR="00020F42" w:rsidRPr="00C05799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Lots of articles written for parents on a wide range of subjects.</w:t>
                      </w:r>
                      <w:proofErr w:type="gramEnd"/>
                    </w:p>
                    <w:p w:rsidR="00020F42" w:rsidRPr="00C56E5F" w:rsidRDefault="00020F42" w:rsidP="00D6795A">
                      <w:pPr>
                        <w:pStyle w:val="ListParagraph"/>
                        <w:tabs>
                          <w:tab w:val="left" w:pos="567"/>
                        </w:tabs>
                        <w:spacing w:after="120" w:line="240" w:lineRule="auto"/>
                        <w:ind w:left="1134" w:hanging="567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4804012" cy="3500182"/>
                            <wp:effectExtent l="0" t="0" r="0" b="5080"/>
                            <wp:docPr id="302" name="Picture 3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CE6.tmp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11068" cy="35053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82AB3" w:rsidRDefault="00500EBB" w:rsidP="00500EBB">
      <w:pPr>
        <w:pStyle w:val="ListParagraph"/>
        <w:spacing w:after="0" w:line="240" w:lineRule="auto"/>
        <w:ind w:left="0"/>
        <w:rPr>
          <w:rFonts w:ascii="Fira Sans Light" w:hAnsi="Fira Sans Light"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w:lastRenderedPageBreak/>
        <mc:AlternateContent>
          <mc:Choice Requires="wps">
            <w:drawing>
              <wp:inline distT="0" distB="0" distL="0" distR="0" wp14:anchorId="17088ED4" wp14:editId="3E5C2053">
                <wp:extent cx="6623685" cy="4285397"/>
                <wp:effectExtent l="0" t="0" r="24765" b="20320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2853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23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https://esafety.gov.au/complaints-and-reporting/cyberbullying-complaints/social-media-services-safety-centres</w:t>
                              </w:r>
                            </w:hyperlink>
                          </w:p>
                          <w:p w:rsidR="00020F42" w:rsidRPr="00C05799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5799"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A guide to every social media app includes links for reporting, policies and key information.</w:t>
                            </w:r>
                          </w:p>
                          <w:p w:rsidR="00020F42" w:rsidRDefault="00020F42" w:rsidP="00ED5BEB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ED5BEB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913194" cy="2138306"/>
                                  <wp:effectExtent l="0" t="0" r="1905" b="0"/>
                                  <wp:docPr id="303" name="Picture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E8E3.tmp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27226" cy="21444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ED5BEB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ED5BEB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C67D88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521.55pt;height:33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" strokecolor="#00539b" strokeweight="2pt">
                <v:textbox>
                  <w:txbxContent>
                    <w:p w:rsidR="00020F42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25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https://esafety.gov.au/complaints-and-reporting/cyberbullying-complaints/social-media-services-safety-centres</w:t>
                        </w:r>
                      </w:hyperlink>
                    </w:p>
                    <w:p w:rsidR="00020F42" w:rsidRPr="00C05799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r w:rsidRPr="00C05799"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A guide to every social media app includes links for reporting, policies and key information.</w:t>
                      </w:r>
                    </w:p>
                    <w:p w:rsidR="00020F42" w:rsidRDefault="00020F42" w:rsidP="00ED5BEB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ED5BEB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4913194" cy="2138306"/>
                            <wp:effectExtent l="0" t="0" r="1905" b="0"/>
                            <wp:docPr id="303" name="Picture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E8E3.tmp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27226" cy="21444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ED5BEB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ED5BEB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C67D88">
                      <w:pPr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56978" w:rsidRDefault="00756978" w:rsidP="0013758E">
      <w:pPr>
        <w:pStyle w:val="ListParagraph"/>
        <w:spacing w:after="0" w:line="240" w:lineRule="auto"/>
        <w:rPr>
          <w:rFonts w:ascii="Fira Sans Light" w:hAnsi="Fira Sans Light"/>
          <w:sz w:val="28"/>
          <w:szCs w:val="28"/>
          <w:lang w:val="en-US"/>
        </w:rPr>
      </w:pPr>
    </w:p>
    <w:p w:rsidR="00500EBB" w:rsidRDefault="00500EBB" w:rsidP="00500EBB">
      <w:pPr>
        <w:pStyle w:val="ListParagraph"/>
        <w:spacing w:after="0" w:line="240" w:lineRule="auto"/>
        <w:ind w:left="0"/>
        <w:rPr>
          <w:rFonts w:ascii="Fira Sans Light" w:hAnsi="Fira Sans Light"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5ECB8178" wp14:editId="4032D1AE">
                <wp:extent cx="6623685" cy="1403985"/>
                <wp:effectExtent l="0" t="0" r="24765" b="26670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26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http://www.phonebrain.org.uk/top-tips/</w:t>
                              </w:r>
                            </w:hyperlink>
                          </w:p>
                          <w:p w:rsidR="00020F42" w:rsidRPr="00C05799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Information for parents/children on how to stay in control of their phones.</w:t>
                            </w:r>
                            <w:proofErr w:type="gramEnd"/>
                          </w:p>
                          <w:p w:rsidR="00020F42" w:rsidRDefault="00020F42" w:rsidP="00C05799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b/>
                                <w:noProof/>
                                <w:color w:val="00539B"/>
                                <w:sz w:val="44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641234" cy="3275462"/>
                                  <wp:effectExtent l="0" t="0" r="6985" b="1270"/>
                                  <wp:docPr id="304" name="Picture 3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43C0.tmp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57229" cy="3286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521.5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" strokecolor="#00539b" strokeweight="2pt">
                <v:textbox style="mso-fit-shape-to-text:t">
                  <w:txbxContent>
                    <w:p w:rsidR="00020F42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28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http://www.phonebrain.org.uk/top-tips/</w:t>
                        </w:r>
                      </w:hyperlink>
                    </w:p>
                    <w:p w:rsidR="00020F42" w:rsidRPr="00C05799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Information for parents/children on how to stay in control of their phones.</w:t>
                      </w:r>
                      <w:proofErr w:type="gramEnd"/>
                    </w:p>
                    <w:p w:rsidR="00020F42" w:rsidRDefault="00020F42" w:rsidP="00C05799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b/>
                          <w:noProof/>
                          <w:color w:val="00539B"/>
                          <w:sz w:val="44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4641234" cy="3275462"/>
                            <wp:effectExtent l="0" t="0" r="6985" b="1270"/>
                            <wp:docPr id="304" name="Picture 3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43C0.tmp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57229" cy="3286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D7F60" w:rsidRDefault="003D7F60" w:rsidP="00500EBB">
      <w:pPr>
        <w:pStyle w:val="ListParagraph"/>
        <w:spacing w:after="0" w:line="240" w:lineRule="auto"/>
        <w:ind w:left="0"/>
        <w:rPr>
          <w:rFonts w:ascii="Fira Sans Light" w:hAnsi="Fira Sans Light"/>
          <w:sz w:val="28"/>
          <w:szCs w:val="28"/>
          <w:lang w:val="en-US"/>
        </w:rPr>
      </w:pPr>
    </w:p>
    <w:p w:rsidR="00500EBB" w:rsidRDefault="00500EBB" w:rsidP="003D7F60">
      <w:pPr>
        <w:spacing w:after="0" w:line="240" w:lineRule="auto"/>
        <w:rPr>
          <w:rFonts w:ascii="Fira Sans Light" w:hAnsi="Fira Sans Light"/>
          <w:b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w:lastRenderedPageBreak/>
        <mc:AlternateContent>
          <mc:Choice Requires="wps">
            <w:drawing>
              <wp:inline distT="0" distB="0" distL="0" distR="0" wp14:anchorId="35554E8D" wp14:editId="24B34B5E">
                <wp:extent cx="6623685" cy="4271749"/>
                <wp:effectExtent l="0" t="0" r="24765" b="14605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2717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020F42">
                            <w:pPr>
                              <w:shd w:val="clear" w:color="auto" w:fill="FFFFFF"/>
                              <w:spacing w:before="100" w:beforeAutospacing="1" w:after="100" w:afterAutospacing="1"/>
                              <w:textAlignment w:val="center"/>
                              <w:rPr>
                                <w:rFonts w:ascii="Fira Sans Light" w:hAnsi="Fira Sans Light"/>
                                <w:b/>
                                <w:sz w:val="44"/>
                                <w:szCs w:val="44"/>
                              </w:rPr>
                            </w:pPr>
                            <w:hyperlink r:id="rId29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44"/>
                                </w:rPr>
                                <w:t>https://www.internetmatters.org/</w:t>
                              </w:r>
                            </w:hyperlink>
                          </w:p>
                          <w:p w:rsidR="00020F42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Helping parents keep their children safe online.</w:t>
                            </w:r>
                          </w:p>
                          <w:p w:rsidR="00020F42" w:rsidRPr="00C05799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100549" cy="3168928"/>
                                  <wp:effectExtent l="0" t="0" r="0" b="0"/>
                                  <wp:docPr id="305" name="Picture 3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5E15.tmp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04995" cy="3171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020F42">
                            <w:pPr>
                              <w:shd w:val="clear" w:color="auto" w:fill="FFFFFF"/>
                              <w:spacing w:before="100" w:beforeAutospacing="1" w:after="100" w:afterAutospacing="1"/>
                              <w:textAlignment w:val="center"/>
                              <w:rPr>
                                <w:rFonts w:ascii="Fira Sans Light" w:hAnsi="Fira Sans Light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020F42" w:rsidRPr="00020F42" w:rsidRDefault="00020F42" w:rsidP="00020F42">
                            <w:pPr>
                              <w:shd w:val="clear" w:color="auto" w:fill="FFFFFF"/>
                              <w:spacing w:before="100" w:beforeAutospacing="1" w:after="100" w:afterAutospacing="1"/>
                              <w:textAlignment w:val="center"/>
                              <w:rPr>
                                <w:rFonts w:ascii="Fira Sans Light" w:eastAsia="Times New Roman" w:hAnsi="Fira Sans Light" w:cs="Segoe UI"/>
                                <w:b/>
                                <w:color w:val="0000FF"/>
                                <w:sz w:val="44"/>
                                <w:szCs w:val="44"/>
                                <w:u w:val="single"/>
                                <w:lang w:eastAsia="en-GB"/>
                              </w:rPr>
                            </w:pPr>
                            <w:r w:rsidRPr="00020F42">
                              <w:rPr>
                                <w:rFonts w:ascii="Fira Sans Light" w:eastAsia="Times New Roman" w:hAnsi="Fira Sans Light" w:cs="Segoe UI"/>
                                <w:b/>
                                <w:color w:val="0000FF"/>
                                <w:sz w:val="44"/>
                                <w:szCs w:val="44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:rsidR="00020F42" w:rsidRPr="00020F42" w:rsidRDefault="00020F42" w:rsidP="00020F42">
                            <w:pPr>
                              <w:shd w:val="clear" w:color="auto" w:fill="FFFFFF"/>
                              <w:spacing w:before="100" w:beforeAutospacing="1" w:after="100" w:afterAutospacing="1"/>
                              <w:textAlignment w:val="center"/>
                              <w:rPr>
                                <w:rFonts w:ascii="Fira Sans Light" w:eastAsia="Times New Roman" w:hAnsi="Fira Sans Light" w:cs="Segoe UI"/>
                                <w:color w:val="E4AF0A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Pr="00500EBB" w:rsidRDefault="00020F42" w:rsidP="00500EBB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521.55pt;height:33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" strokecolor="#00539b" strokeweight="2pt">
                <v:textbox>
                  <w:txbxContent>
                    <w:p w:rsidR="00020F42" w:rsidRDefault="00020F42" w:rsidP="00020F42">
                      <w:pPr>
                        <w:shd w:val="clear" w:color="auto" w:fill="FFFFFF"/>
                        <w:spacing w:before="100" w:beforeAutospacing="1" w:after="100" w:afterAutospacing="1"/>
                        <w:textAlignment w:val="center"/>
                        <w:rPr>
                          <w:rFonts w:ascii="Fira Sans Light" w:hAnsi="Fira Sans Light"/>
                          <w:b/>
                          <w:sz w:val="44"/>
                          <w:szCs w:val="44"/>
                        </w:rPr>
                      </w:pPr>
                      <w:hyperlink r:id="rId31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44"/>
                          </w:rPr>
                          <w:t>https://www.internetmatters.org/</w:t>
                        </w:r>
                      </w:hyperlink>
                    </w:p>
                    <w:p w:rsidR="00020F42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Helping parents keep their children safe online.</w:t>
                      </w:r>
                    </w:p>
                    <w:p w:rsidR="00020F42" w:rsidRPr="00C05799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6100549" cy="3168928"/>
                            <wp:effectExtent l="0" t="0" r="0" b="0"/>
                            <wp:docPr id="305" name="Picture 3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5E15.tmp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04995" cy="31712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020F42">
                      <w:pPr>
                        <w:shd w:val="clear" w:color="auto" w:fill="FFFFFF"/>
                        <w:spacing w:before="100" w:beforeAutospacing="1" w:after="100" w:afterAutospacing="1"/>
                        <w:textAlignment w:val="center"/>
                        <w:rPr>
                          <w:rFonts w:ascii="Fira Sans Light" w:hAnsi="Fira Sans Light"/>
                          <w:b/>
                          <w:sz w:val="44"/>
                          <w:szCs w:val="44"/>
                        </w:rPr>
                      </w:pPr>
                    </w:p>
                    <w:p w:rsidR="00020F42" w:rsidRPr="00020F42" w:rsidRDefault="00020F42" w:rsidP="00020F42">
                      <w:pPr>
                        <w:shd w:val="clear" w:color="auto" w:fill="FFFFFF"/>
                        <w:spacing w:before="100" w:beforeAutospacing="1" w:after="100" w:afterAutospacing="1"/>
                        <w:textAlignment w:val="center"/>
                        <w:rPr>
                          <w:rFonts w:ascii="Fira Sans Light" w:eastAsia="Times New Roman" w:hAnsi="Fira Sans Light" w:cs="Segoe UI"/>
                          <w:b/>
                          <w:color w:val="0000FF"/>
                          <w:sz w:val="44"/>
                          <w:szCs w:val="44"/>
                          <w:u w:val="single"/>
                          <w:lang w:eastAsia="en-GB"/>
                        </w:rPr>
                      </w:pPr>
                      <w:r w:rsidRPr="00020F42">
                        <w:rPr>
                          <w:rFonts w:ascii="Fira Sans Light" w:eastAsia="Times New Roman" w:hAnsi="Fira Sans Light" w:cs="Segoe UI"/>
                          <w:b/>
                          <w:color w:val="0000FF"/>
                          <w:sz w:val="44"/>
                          <w:szCs w:val="44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:rsidR="00020F42" w:rsidRPr="00020F42" w:rsidRDefault="00020F42" w:rsidP="00020F42">
                      <w:pPr>
                        <w:shd w:val="clear" w:color="auto" w:fill="FFFFFF"/>
                        <w:spacing w:before="100" w:beforeAutospacing="1" w:after="100" w:afterAutospacing="1"/>
                        <w:textAlignment w:val="center"/>
                        <w:rPr>
                          <w:rFonts w:ascii="Fira Sans Light" w:eastAsia="Times New Roman" w:hAnsi="Fira Sans Light" w:cs="Segoe UI"/>
                          <w:color w:val="E4AF0A"/>
                          <w:sz w:val="44"/>
                          <w:szCs w:val="44"/>
                          <w:lang w:eastAsia="en-GB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Pr="00500EBB" w:rsidRDefault="00020F42" w:rsidP="00500EBB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8E2F2D" w:rsidRDefault="00500EBB" w:rsidP="00500EBB">
      <w:pPr>
        <w:spacing w:after="0" w:line="240" w:lineRule="auto"/>
        <w:ind w:left="360"/>
        <w:rPr>
          <w:rFonts w:ascii="Fira Sans Light" w:hAnsi="Fira Sans Light"/>
          <w:b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mc:AlternateContent>
          <mc:Choice Requires="wps">
            <w:drawing>
              <wp:inline distT="0" distB="0" distL="0" distR="0" wp14:anchorId="38D820BF" wp14:editId="566D242A">
                <wp:extent cx="6623685" cy="4026089"/>
                <wp:effectExtent l="0" t="0" r="24765" b="12700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026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F42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32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https://www.bbc.com/ownit</w:t>
                              </w:r>
                            </w:hyperlink>
                          </w:p>
                          <w:p w:rsidR="00020F42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33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http://www.bbc.co.uk/webwise/0/</w:t>
                              </w:r>
                            </w:hyperlink>
                          </w:p>
                          <w:p w:rsidR="00020F42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Very current help and ad</w:t>
                            </w:r>
                            <w:r w:rsidR="008D60F3">
                              <w:rPr>
                                <w:rFonts w:ascii="Fira Sans Light" w:hAnsi="Fira Sans Light"/>
                                <w:b/>
                                <w:color w:val="00539B"/>
                                <w:sz w:val="24"/>
                                <w:szCs w:val="24"/>
                                <w:lang w:val="en-US"/>
                              </w:rPr>
                              <w:t>vice for children.</w:t>
                            </w:r>
                            <w:proofErr w:type="gramEnd"/>
                          </w:p>
                          <w:p w:rsidR="008D60F3" w:rsidRPr="00C05799" w:rsidRDefault="008D60F3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Fira Sans Light" w:hAnsi="Fira Sans Light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15405" cy="2298065"/>
                                  <wp:effectExtent l="0" t="0" r="4445" b="6985"/>
                                  <wp:docPr id="306" name="Picture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3F02.tmp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15405" cy="2298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020F42">
                            <w:pPr>
                              <w:spacing w:after="120" w:line="240" w:lineRule="auto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pacing w:after="120" w:line="240" w:lineRule="auto"/>
                              <w:ind w:left="720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</w:p>
                          <w:p w:rsidR="00020F42" w:rsidRDefault="00020F42" w:rsidP="00500EBB">
                            <w:pPr>
                              <w:spacing w:after="120" w:line="240" w:lineRule="auto"/>
                              <w:ind w:left="720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500EBB">
                            <w:pPr>
                              <w:spacing w:after="120" w:line="240" w:lineRule="auto"/>
                              <w:ind w:left="720"/>
                              <w:rPr>
                                <w:rFonts w:ascii="Fira Sans Light" w:hAnsi="Fira Sans Light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4" type="#_x0000_t202" style="width:521.55pt;height:3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" strokecolor="#00539b" strokeweight="2pt">
                <v:textbox>
                  <w:txbxContent>
                    <w:p w:rsidR="00020F42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35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https://www.bbc.com/ownit</w:t>
                        </w:r>
                      </w:hyperlink>
                    </w:p>
                    <w:p w:rsidR="00020F42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36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http://www.bbc.co.uk/webwise/0/</w:t>
                        </w:r>
                      </w:hyperlink>
                    </w:p>
                    <w:p w:rsidR="00020F42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Very current help and ad</w:t>
                      </w:r>
                      <w:r w:rsidR="008D60F3">
                        <w:rPr>
                          <w:rFonts w:ascii="Fira Sans Light" w:hAnsi="Fira Sans Light"/>
                          <w:b/>
                          <w:color w:val="00539B"/>
                          <w:sz w:val="24"/>
                          <w:szCs w:val="24"/>
                          <w:lang w:val="en-US"/>
                        </w:rPr>
                        <w:t>vice for children.</w:t>
                      </w:r>
                      <w:proofErr w:type="gramEnd"/>
                    </w:p>
                    <w:p w:rsidR="008D60F3" w:rsidRPr="00C05799" w:rsidRDefault="008D60F3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Fira Sans Light" w:hAnsi="Fira Sans Light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6415405" cy="2298065"/>
                            <wp:effectExtent l="0" t="0" r="4445" b="6985"/>
                            <wp:docPr id="306" name="Picture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3F02.tmp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15405" cy="2298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020F42">
                      <w:pPr>
                        <w:spacing w:after="120" w:line="240" w:lineRule="auto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pacing w:after="120" w:line="240" w:lineRule="auto"/>
                        <w:ind w:left="720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</w:t>
                      </w:r>
                    </w:p>
                    <w:p w:rsidR="00020F42" w:rsidRDefault="00020F42" w:rsidP="00500EBB">
                      <w:pPr>
                        <w:spacing w:after="120" w:line="240" w:lineRule="auto"/>
                        <w:ind w:left="720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  <w:p w:rsidR="00020F42" w:rsidRDefault="00020F42" w:rsidP="00500EBB">
                      <w:pPr>
                        <w:spacing w:after="120" w:line="240" w:lineRule="auto"/>
                        <w:ind w:left="720"/>
                        <w:rPr>
                          <w:rFonts w:ascii="Fira Sans Light" w:hAnsi="Fira Sans Light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D3A92" w:rsidRDefault="007D3A92" w:rsidP="007D3A92">
      <w:pPr>
        <w:pStyle w:val="ListParagraph"/>
        <w:ind w:left="0"/>
        <w:rPr>
          <w:rFonts w:ascii="Fira Sans Light" w:hAnsi="Fira Sans Light"/>
          <w:b/>
          <w:sz w:val="28"/>
          <w:szCs w:val="28"/>
          <w:lang w:val="en-US"/>
        </w:rPr>
      </w:pPr>
      <w:r w:rsidRPr="0013758E">
        <w:rPr>
          <w:rFonts w:ascii="Fira Sans Light" w:hAnsi="Fira Sans Light"/>
          <w:b/>
          <w:noProof/>
          <w:color w:val="FFFFFF" w:themeColor="background1"/>
          <w:sz w:val="44"/>
          <w:szCs w:val="28"/>
          <w:lang w:eastAsia="en-GB"/>
        </w:rPr>
        <w:lastRenderedPageBreak/>
        <mc:AlternateContent>
          <mc:Choice Requires="wps">
            <w:drawing>
              <wp:inline distT="0" distB="0" distL="0" distR="0" wp14:anchorId="490E45E7" wp14:editId="439C85E9">
                <wp:extent cx="6623685" cy="4189862"/>
                <wp:effectExtent l="0" t="0" r="24765" b="20320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189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53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0F3" w:rsidRDefault="008D60F3" w:rsidP="008D60F3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hyperlink r:id="rId37" w:history="1">
                              <w:r w:rsidRPr="001F0764">
                                <w:rPr>
                                  <w:rStyle w:val="Hyperlink"/>
                                  <w:rFonts w:ascii="Fira Sans Light" w:hAnsi="Fira Sans Light"/>
                                  <w:b/>
                                  <w:sz w:val="44"/>
                                  <w:szCs w:val="28"/>
                                  <w:lang w:val="en-US"/>
                                </w:rPr>
                                <w:t>https://www.childnet.com/</w:t>
                              </w:r>
                            </w:hyperlink>
                          </w:p>
                          <w:p w:rsidR="008D60F3" w:rsidRDefault="008D60F3" w:rsidP="008D60F3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</w:pPr>
                            <w:r w:rsidRPr="008D60F3">
                              <w:rPr>
                                <w:rFonts w:ascii="Fira Sans Light" w:hAnsi="Fira Sans Light"/>
                                <w:b/>
                                <w:color w:val="00539B"/>
                                <w:sz w:val="4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Fira Sans Light" w:hAnsi="Fira Sans Light"/>
                                <w:b/>
                                <w:noProof/>
                                <w:color w:val="00539B"/>
                                <w:sz w:val="44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513696" cy="3446401"/>
                                  <wp:effectExtent l="0" t="0" r="0" b="1905"/>
                                  <wp:docPr id="308" name="Picture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F8AFEE.tmp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14519" cy="3446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B071FD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rPr>
                                <w:rFonts w:ascii="Fira Sans Light" w:hAnsi="Fira Sans Light"/>
                                <w:b/>
                                <w:noProof/>
                                <w:color w:val="00539B"/>
                                <w:sz w:val="32"/>
                                <w:szCs w:val="28"/>
                                <w:lang w:eastAsia="en-GB"/>
                              </w:rPr>
                            </w:pP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noProof/>
                                <w:color w:val="00539B"/>
                                <w:sz w:val="32"/>
                                <w:szCs w:val="28"/>
                                <w:lang w:eastAsia="en-GB"/>
                              </w:rPr>
                            </w:pP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  <w:p w:rsidR="00020F42" w:rsidRDefault="00020F42" w:rsidP="007D3A92">
                            <w:pPr>
                              <w:shd w:val="clear" w:color="auto" w:fill="FFFFFF" w:themeFill="background1"/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567"/>
                              <w:rPr>
                                <w:rFonts w:ascii="Fira Sans Light" w:hAnsi="Fira Sans Light"/>
                                <w:b/>
                                <w:color w:val="00539B"/>
                                <w:sz w:val="32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style="width:521.55pt;height:32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" strokecolor="#00539b" strokeweight="2pt">
                <v:textbox>
                  <w:txbxContent>
                    <w:p w:rsidR="008D60F3" w:rsidRDefault="008D60F3" w:rsidP="008D60F3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hyperlink r:id="rId39" w:history="1">
                        <w:r w:rsidRPr="001F0764">
                          <w:rPr>
                            <w:rStyle w:val="Hyperlink"/>
                            <w:rFonts w:ascii="Fira Sans Light" w:hAnsi="Fira Sans Light"/>
                            <w:b/>
                            <w:sz w:val="44"/>
                            <w:szCs w:val="28"/>
                            <w:lang w:val="en-US"/>
                          </w:rPr>
                          <w:t>https://www.childnet.com/</w:t>
                        </w:r>
                      </w:hyperlink>
                    </w:p>
                    <w:p w:rsidR="008D60F3" w:rsidRDefault="008D60F3" w:rsidP="008D60F3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</w:pPr>
                      <w:r w:rsidRPr="008D60F3">
                        <w:rPr>
                          <w:rFonts w:ascii="Fira Sans Light" w:hAnsi="Fira Sans Light"/>
                          <w:b/>
                          <w:color w:val="00539B"/>
                          <w:sz w:val="44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Fira Sans Light" w:hAnsi="Fira Sans Light"/>
                          <w:b/>
                          <w:noProof/>
                          <w:color w:val="00539B"/>
                          <w:sz w:val="44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5513696" cy="3446401"/>
                            <wp:effectExtent l="0" t="0" r="0" b="1905"/>
                            <wp:docPr id="308" name="Picture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F8AFEE.tmp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14519" cy="3446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B071FD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rPr>
                          <w:rFonts w:ascii="Fira Sans Light" w:hAnsi="Fira Sans Light"/>
                          <w:b/>
                          <w:noProof/>
                          <w:color w:val="00539B"/>
                          <w:sz w:val="32"/>
                          <w:szCs w:val="28"/>
                          <w:lang w:eastAsia="en-GB"/>
                        </w:rPr>
                      </w:pP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noProof/>
                          <w:color w:val="00539B"/>
                          <w:sz w:val="32"/>
                          <w:szCs w:val="28"/>
                          <w:lang w:eastAsia="en-GB"/>
                        </w:rPr>
                      </w:pP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  <w:p w:rsidR="00020F42" w:rsidRDefault="00020F42" w:rsidP="007D3A92">
                      <w:pPr>
                        <w:shd w:val="clear" w:color="auto" w:fill="FFFFFF" w:themeFill="background1"/>
                        <w:tabs>
                          <w:tab w:val="left" w:pos="567"/>
                        </w:tabs>
                        <w:spacing w:after="120" w:line="240" w:lineRule="auto"/>
                        <w:ind w:left="567"/>
                        <w:rPr>
                          <w:rFonts w:ascii="Fira Sans Light" w:hAnsi="Fira Sans Light"/>
                          <w:b/>
                          <w:color w:val="00539B"/>
                          <w:sz w:val="32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631FF" w:rsidRPr="00A82AB3" w:rsidRDefault="00F631FF" w:rsidP="0013758E">
      <w:pPr>
        <w:spacing w:after="0" w:line="240" w:lineRule="auto"/>
        <w:rPr>
          <w:rFonts w:ascii="Fira Sans Light" w:hAnsi="Fira Sans Light"/>
          <w:sz w:val="28"/>
          <w:szCs w:val="28"/>
          <w:lang w:val="en-US"/>
        </w:rPr>
      </w:pPr>
      <w:bookmarkStart w:id="0" w:name="_GoBack"/>
      <w:bookmarkEnd w:id="0"/>
    </w:p>
    <w:sectPr w:rsidR="00F631FF" w:rsidRPr="00A82AB3" w:rsidSect="0013758E">
      <w:headerReference w:type="default" r:id="rId40"/>
      <w:pgSz w:w="11906" w:h="16838"/>
      <w:pgMar w:top="138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F42" w:rsidRDefault="00020F42" w:rsidP="0013758E">
      <w:pPr>
        <w:spacing w:after="0" w:line="240" w:lineRule="auto"/>
      </w:pPr>
      <w:r>
        <w:separator/>
      </w:r>
    </w:p>
  </w:endnote>
  <w:endnote w:type="continuationSeparator" w:id="0">
    <w:p w:rsidR="00020F42" w:rsidRDefault="00020F42" w:rsidP="0013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 Light">
    <w:panose1 w:val="020B0403050000020004"/>
    <w:charset w:val="00"/>
    <w:family w:val="swiss"/>
    <w:notTrueType/>
    <w:pitch w:val="variable"/>
    <w:sig w:usb0="200002FF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F42" w:rsidRDefault="00020F42" w:rsidP="0013758E">
      <w:pPr>
        <w:spacing w:after="0" w:line="240" w:lineRule="auto"/>
      </w:pPr>
      <w:r>
        <w:separator/>
      </w:r>
    </w:p>
  </w:footnote>
  <w:footnote w:type="continuationSeparator" w:id="0">
    <w:p w:rsidR="00020F42" w:rsidRDefault="00020F42" w:rsidP="0013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F42" w:rsidRPr="0013758E" w:rsidRDefault="00020F42" w:rsidP="0013758E">
    <w:pPr>
      <w:spacing w:after="0" w:line="240" w:lineRule="auto"/>
      <w:jc w:val="center"/>
      <w:rPr>
        <w:rFonts w:ascii="Fira Sans Light" w:hAnsi="Fira Sans Light"/>
        <w:b/>
        <w:color w:val="00539B"/>
        <w:sz w:val="36"/>
        <w:szCs w:val="28"/>
        <w:lang w:val="en-US"/>
      </w:rPr>
    </w:pPr>
    <w:r>
      <w:rPr>
        <w:rFonts w:ascii="Fira Sans Light" w:hAnsi="Fira Sans Light"/>
        <w:b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17048971" wp14:editId="24197C5C">
          <wp:simplePos x="0" y="0"/>
          <wp:positionH relativeFrom="column">
            <wp:posOffset>-54108</wp:posOffset>
          </wp:positionH>
          <wp:positionV relativeFrom="paragraph">
            <wp:posOffset>-169545</wp:posOffset>
          </wp:positionV>
          <wp:extent cx="541655" cy="541655"/>
          <wp:effectExtent l="0" t="0" r="0" b="0"/>
          <wp:wrapTight wrapText="bothSides">
            <wp:wrapPolygon edited="0">
              <wp:start x="9876" y="0"/>
              <wp:lineTo x="6837" y="3798"/>
              <wp:lineTo x="760" y="12155"/>
              <wp:lineTo x="760" y="17472"/>
              <wp:lineTo x="2279" y="18992"/>
              <wp:lineTo x="7597" y="20511"/>
              <wp:lineTo x="11395" y="20511"/>
              <wp:lineTo x="17472" y="18992"/>
              <wp:lineTo x="19751" y="16713"/>
              <wp:lineTo x="18992" y="4558"/>
              <wp:lineTo x="14434" y="0"/>
              <wp:lineTo x="9876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S Blue Logo (transparent background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655" cy="54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ira Sans Light" w:hAnsi="Fira Sans Light"/>
        <w:b/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00C493C4" wp14:editId="10657E7A">
          <wp:simplePos x="0" y="0"/>
          <wp:positionH relativeFrom="column">
            <wp:posOffset>6198235</wp:posOffset>
          </wp:positionH>
          <wp:positionV relativeFrom="paragraph">
            <wp:posOffset>-169545</wp:posOffset>
          </wp:positionV>
          <wp:extent cx="541655" cy="541655"/>
          <wp:effectExtent l="0" t="0" r="0" b="0"/>
          <wp:wrapTight wrapText="bothSides">
            <wp:wrapPolygon edited="0">
              <wp:start x="9876" y="0"/>
              <wp:lineTo x="6837" y="3798"/>
              <wp:lineTo x="760" y="12155"/>
              <wp:lineTo x="760" y="17472"/>
              <wp:lineTo x="2279" y="18992"/>
              <wp:lineTo x="7597" y="20511"/>
              <wp:lineTo x="11395" y="20511"/>
              <wp:lineTo x="17472" y="18992"/>
              <wp:lineTo x="19751" y="16713"/>
              <wp:lineTo x="18992" y="4558"/>
              <wp:lineTo x="14434" y="0"/>
              <wp:lineTo x="9876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S Blue Logo (transparent background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655" cy="54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ira Sans Light" w:hAnsi="Fira Sans Light"/>
        <w:b/>
        <w:color w:val="00539B"/>
        <w:sz w:val="36"/>
        <w:szCs w:val="28"/>
        <w:lang w:val="en-US"/>
      </w:rPr>
      <w:t xml:space="preserve">Top e-safety websites </w:t>
    </w:r>
  </w:p>
  <w:p w:rsidR="00020F42" w:rsidRPr="0013758E" w:rsidRDefault="00020F42" w:rsidP="0013758E">
    <w:pPr>
      <w:spacing w:after="0" w:line="240" w:lineRule="auto"/>
      <w:rPr>
        <w:rFonts w:ascii="Fira Sans Light" w:hAnsi="Fira Sans Light"/>
        <w:b/>
        <w:sz w:val="4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2795A"/>
    <w:multiLevelType w:val="hybridMultilevel"/>
    <w:tmpl w:val="AD5EA000"/>
    <w:lvl w:ilvl="0" w:tplc="2E0A978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C0146"/>
    <w:multiLevelType w:val="hybridMultilevel"/>
    <w:tmpl w:val="2F3C99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869065F"/>
    <w:multiLevelType w:val="hybridMultilevel"/>
    <w:tmpl w:val="0174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3E11B9"/>
    <w:multiLevelType w:val="hybridMultilevel"/>
    <w:tmpl w:val="41F27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4D1225"/>
    <w:multiLevelType w:val="hybridMultilevel"/>
    <w:tmpl w:val="F2C2AA96"/>
    <w:lvl w:ilvl="0" w:tplc="B6E4E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6753C"/>
    <w:multiLevelType w:val="hybridMultilevel"/>
    <w:tmpl w:val="BD120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08003C"/>
    <w:multiLevelType w:val="hybridMultilevel"/>
    <w:tmpl w:val="14DA731A"/>
    <w:lvl w:ilvl="0" w:tplc="080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56996690"/>
    <w:multiLevelType w:val="hybridMultilevel"/>
    <w:tmpl w:val="EE444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A15BC2"/>
    <w:multiLevelType w:val="hybridMultilevel"/>
    <w:tmpl w:val="B4781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4B3E5C"/>
    <w:multiLevelType w:val="hybridMultilevel"/>
    <w:tmpl w:val="FE721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0F0C2B"/>
    <w:multiLevelType w:val="hybridMultilevel"/>
    <w:tmpl w:val="F6B640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DD77F7B"/>
    <w:multiLevelType w:val="hybridMultilevel"/>
    <w:tmpl w:val="E6141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0"/>
  </w:num>
  <w:num w:numId="6">
    <w:abstractNumId w:val="3"/>
  </w:num>
  <w:num w:numId="7">
    <w:abstractNumId w:val="9"/>
  </w:num>
  <w:num w:numId="8">
    <w:abstractNumId w:val="7"/>
  </w:num>
  <w:num w:numId="9">
    <w:abstractNumId w:val="8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AB3"/>
    <w:rsid w:val="00020F42"/>
    <w:rsid w:val="00031699"/>
    <w:rsid w:val="000430BC"/>
    <w:rsid w:val="000726EA"/>
    <w:rsid w:val="0013758E"/>
    <w:rsid w:val="001912D1"/>
    <w:rsid w:val="0019727E"/>
    <w:rsid w:val="001A65D5"/>
    <w:rsid w:val="001B458B"/>
    <w:rsid w:val="001E5F55"/>
    <w:rsid w:val="00202311"/>
    <w:rsid w:val="00272B56"/>
    <w:rsid w:val="00286F4C"/>
    <w:rsid w:val="002C1D6C"/>
    <w:rsid w:val="002E05D6"/>
    <w:rsid w:val="003058A2"/>
    <w:rsid w:val="003316C5"/>
    <w:rsid w:val="003401E8"/>
    <w:rsid w:val="00365381"/>
    <w:rsid w:val="003B6E6D"/>
    <w:rsid w:val="003D7F60"/>
    <w:rsid w:val="003E065A"/>
    <w:rsid w:val="003F5AD9"/>
    <w:rsid w:val="00405367"/>
    <w:rsid w:val="004063CE"/>
    <w:rsid w:val="0041765B"/>
    <w:rsid w:val="00422CED"/>
    <w:rsid w:val="004606C6"/>
    <w:rsid w:val="00471CB2"/>
    <w:rsid w:val="00477FD3"/>
    <w:rsid w:val="00486EB4"/>
    <w:rsid w:val="00500EBB"/>
    <w:rsid w:val="00544395"/>
    <w:rsid w:val="00604729"/>
    <w:rsid w:val="00691DE7"/>
    <w:rsid w:val="006A4C14"/>
    <w:rsid w:val="006A5FD0"/>
    <w:rsid w:val="006E772E"/>
    <w:rsid w:val="00734F19"/>
    <w:rsid w:val="00756978"/>
    <w:rsid w:val="007D3A92"/>
    <w:rsid w:val="0083598D"/>
    <w:rsid w:val="00856376"/>
    <w:rsid w:val="0086578A"/>
    <w:rsid w:val="00884685"/>
    <w:rsid w:val="008B45AE"/>
    <w:rsid w:val="008C0A82"/>
    <w:rsid w:val="008C2353"/>
    <w:rsid w:val="008D398C"/>
    <w:rsid w:val="008D60F3"/>
    <w:rsid w:val="008E2F2D"/>
    <w:rsid w:val="009543CE"/>
    <w:rsid w:val="009753FC"/>
    <w:rsid w:val="00980F0E"/>
    <w:rsid w:val="00986CC1"/>
    <w:rsid w:val="00990F79"/>
    <w:rsid w:val="009D23A2"/>
    <w:rsid w:val="009D446E"/>
    <w:rsid w:val="009F103F"/>
    <w:rsid w:val="009F20AE"/>
    <w:rsid w:val="00A82AB3"/>
    <w:rsid w:val="00AE3F17"/>
    <w:rsid w:val="00B071FD"/>
    <w:rsid w:val="00B118A5"/>
    <w:rsid w:val="00B75AC3"/>
    <w:rsid w:val="00B847D0"/>
    <w:rsid w:val="00B9350D"/>
    <w:rsid w:val="00B971E4"/>
    <w:rsid w:val="00BA1B5F"/>
    <w:rsid w:val="00BB6241"/>
    <w:rsid w:val="00BB7D15"/>
    <w:rsid w:val="00BC4331"/>
    <w:rsid w:val="00C05799"/>
    <w:rsid w:val="00C56E5F"/>
    <w:rsid w:val="00C67D88"/>
    <w:rsid w:val="00C9523E"/>
    <w:rsid w:val="00CB4375"/>
    <w:rsid w:val="00CD5579"/>
    <w:rsid w:val="00CF7C4A"/>
    <w:rsid w:val="00D65A20"/>
    <w:rsid w:val="00D6795A"/>
    <w:rsid w:val="00D9749D"/>
    <w:rsid w:val="00DA4FA1"/>
    <w:rsid w:val="00DC7971"/>
    <w:rsid w:val="00DE168D"/>
    <w:rsid w:val="00DF3E30"/>
    <w:rsid w:val="00E209CB"/>
    <w:rsid w:val="00E70542"/>
    <w:rsid w:val="00E825CD"/>
    <w:rsid w:val="00ED4984"/>
    <w:rsid w:val="00ED5BEB"/>
    <w:rsid w:val="00F0030E"/>
    <w:rsid w:val="00F631FF"/>
    <w:rsid w:val="00F6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A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316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3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58E"/>
  </w:style>
  <w:style w:type="paragraph" w:styleId="Footer">
    <w:name w:val="footer"/>
    <w:basedOn w:val="Normal"/>
    <w:link w:val="FooterChar"/>
    <w:uiPriority w:val="99"/>
    <w:unhideWhenUsed/>
    <w:rsid w:val="0013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58E"/>
  </w:style>
  <w:style w:type="paragraph" w:styleId="NormalWeb">
    <w:name w:val="Normal (Web)"/>
    <w:basedOn w:val="Normal"/>
    <w:uiPriority w:val="99"/>
    <w:semiHidden/>
    <w:unhideWhenUsed/>
    <w:rsid w:val="001375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753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A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316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3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58E"/>
  </w:style>
  <w:style w:type="paragraph" w:styleId="Footer">
    <w:name w:val="footer"/>
    <w:basedOn w:val="Normal"/>
    <w:link w:val="FooterChar"/>
    <w:uiPriority w:val="99"/>
    <w:unhideWhenUsed/>
    <w:rsid w:val="0013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58E"/>
  </w:style>
  <w:style w:type="paragraph" w:styleId="NormalWeb">
    <w:name w:val="Normal (Web)"/>
    <w:basedOn w:val="Normal"/>
    <w:uiPriority w:val="99"/>
    <w:semiHidden/>
    <w:unhideWhenUsed/>
    <w:rsid w:val="001375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75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ommonsensemedia.org/reviews" TargetMode="External"/><Relationship Id="rId18" Type="http://schemas.openxmlformats.org/officeDocument/2006/relationships/image" Target="media/image5.tmp"/><Relationship Id="rId26" Type="http://schemas.openxmlformats.org/officeDocument/2006/relationships/hyperlink" Target="http://www.phonebrain.org.uk/top-tips/" TargetMode="External"/><Relationship Id="rId39" Type="http://schemas.openxmlformats.org/officeDocument/2006/relationships/hyperlink" Target="https://www.childnet.com/" TargetMode="External"/><Relationship Id="rId3" Type="http://schemas.openxmlformats.org/officeDocument/2006/relationships/styles" Target="styles.xml"/><Relationship Id="rId21" Type="http://schemas.openxmlformats.org/officeDocument/2006/relationships/image" Target="media/image6.tmp"/><Relationship Id="rId34" Type="http://schemas.openxmlformats.org/officeDocument/2006/relationships/image" Target="media/image10.tmp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getsafeonline.org/" TargetMode="External"/><Relationship Id="rId17" Type="http://schemas.openxmlformats.org/officeDocument/2006/relationships/hyperlink" Target="https://parentzone.org.uk/" TargetMode="External"/><Relationship Id="rId25" Type="http://schemas.openxmlformats.org/officeDocument/2006/relationships/hyperlink" Target="https://esafety.gov.au/complaints-and-reporting/cyberbullying-complaints/social-media-services-safety-centres" TargetMode="External"/><Relationship Id="rId33" Type="http://schemas.openxmlformats.org/officeDocument/2006/relationships/hyperlink" Target="http://www.bbc.co.uk/webwise/0/" TargetMode="External"/><Relationship Id="rId38" Type="http://schemas.openxmlformats.org/officeDocument/2006/relationships/image" Target="media/image11.tmp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hyperlink" Target="https://parentinfo.org/" TargetMode="External"/><Relationship Id="rId29" Type="http://schemas.openxmlformats.org/officeDocument/2006/relationships/hyperlink" Target="https://www.internetmatters.org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24" Type="http://schemas.openxmlformats.org/officeDocument/2006/relationships/image" Target="media/image7.tmp"/><Relationship Id="rId32" Type="http://schemas.openxmlformats.org/officeDocument/2006/relationships/hyperlink" Target="https://www.bbc.com/ownit" TargetMode="External"/><Relationship Id="rId37" Type="http://schemas.openxmlformats.org/officeDocument/2006/relationships/hyperlink" Target="https://www.childnet.com/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commonsensemedia.org/reviews" TargetMode="External"/><Relationship Id="rId23" Type="http://schemas.openxmlformats.org/officeDocument/2006/relationships/hyperlink" Target="https://esafety.gov.au/complaints-and-reporting/cyberbullying-complaints/social-media-services-safety-centres" TargetMode="External"/><Relationship Id="rId28" Type="http://schemas.openxmlformats.org/officeDocument/2006/relationships/hyperlink" Target="http://www.phonebrain.org.uk/top-tips/" TargetMode="External"/><Relationship Id="rId36" Type="http://schemas.openxmlformats.org/officeDocument/2006/relationships/hyperlink" Target="http://www.bbc.co.uk/webwise/0/" TargetMode="External"/><Relationship Id="rId10" Type="http://schemas.openxmlformats.org/officeDocument/2006/relationships/hyperlink" Target="https://www.getsafeonline.org/" TargetMode="External"/><Relationship Id="rId19" Type="http://schemas.openxmlformats.org/officeDocument/2006/relationships/hyperlink" Target="https://parentzone.org.uk/" TargetMode="External"/><Relationship Id="rId31" Type="http://schemas.openxmlformats.org/officeDocument/2006/relationships/hyperlink" Target="https://www.internetmatters.org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3.tmp"/><Relationship Id="rId22" Type="http://schemas.openxmlformats.org/officeDocument/2006/relationships/hyperlink" Target="https://parentinfo.org/" TargetMode="External"/><Relationship Id="rId27" Type="http://schemas.openxmlformats.org/officeDocument/2006/relationships/image" Target="media/image8.tmp"/><Relationship Id="rId30" Type="http://schemas.openxmlformats.org/officeDocument/2006/relationships/image" Target="media/image9.tmp"/><Relationship Id="rId35" Type="http://schemas.openxmlformats.org/officeDocument/2006/relationships/hyperlink" Target="https://www.bbc.com/own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B0D2D-ED26-4EC5-8B41-E5821024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4965E76D</Template>
  <TotalTime>0</TotalTime>
  <Pages>5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Wilcox</dc:creator>
  <cp:lastModifiedBy>A Sieber</cp:lastModifiedBy>
  <cp:revision>2</cp:revision>
  <cp:lastPrinted>2019-02-11T15:01:00Z</cp:lastPrinted>
  <dcterms:created xsi:type="dcterms:W3CDTF">2019-03-12T10:19:00Z</dcterms:created>
  <dcterms:modified xsi:type="dcterms:W3CDTF">2019-03-12T10:19:00Z</dcterms:modified>
</cp:coreProperties>
</file>